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B697B" w14:textId="77777777" w:rsidR="00406905" w:rsidRDefault="00406905"/>
    <w:tbl>
      <w:tblPr>
        <w:tblStyle w:val="GridTable7Colourful"/>
        <w:tblW w:w="5052" w:type="pct"/>
        <w:tblLook w:val="0680" w:firstRow="0" w:lastRow="0" w:firstColumn="1" w:lastColumn="0" w:noHBand="1" w:noVBand="1"/>
      </w:tblPr>
      <w:tblGrid>
        <w:gridCol w:w="2548"/>
        <w:gridCol w:w="1641"/>
        <w:gridCol w:w="547"/>
        <w:gridCol w:w="363"/>
        <w:gridCol w:w="687"/>
        <w:gridCol w:w="450"/>
        <w:gridCol w:w="622"/>
        <w:gridCol w:w="67"/>
        <w:gridCol w:w="549"/>
        <w:gridCol w:w="1641"/>
      </w:tblGrid>
      <w:tr w:rsidR="000172E5" w:rsidRPr="00406905" w14:paraId="3E74D0B5" w14:textId="77777777" w:rsidTr="00406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F3B46B" w:themeFill="accent1" w:themeFillTint="99"/>
          </w:tcPr>
          <w:p w14:paraId="27E605AF" w14:textId="35BC6EEC" w:rsidR="000172E5" w:rsidRPr="00406905" w:rsidRDefault="0005056C" w:rsidP="00637200">
            <w:pPr>
              <w:pStyle w:val="Heading1"/>
              <w:rPr>
                <w:rFonts w:ascii="Aptos" w:hAnsi="Aptos"/>
                <w:lang w:val="en-GB"/>
              </w:rPr>
            </w:pPr>
            <w:r w:rsidRPr="00406905">
              <w:rPr>
                <w:rFonts w:ascii="Aptos" w:hAnsi="Aptos"/>
                <w:lang w:val="en-GB"/>
              </w:rPr>
              <w:t>Refund Request By</w:t>
            </w:r>
          </w:p>
        </w:tc>
      </w:tr>
      <w:tr w:rsidR="000172E5" w:rsidRPr="00406905" w14:paraId="38E01C58" w14:textId="77777777" w:rsidTr="00F877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</w:tcPr>
          <w:p w14:paraId="22778A32" w14:textId="2CD2938B" w:rsidR="000172E5" w:rsidRPr="00406905" w:rsidRDefault="0005056C" w:rsidP="00637200">
            <w:pPr>
              <w:pStyle w:val="NormalIndent"/>
              <w:rPr>
                <w:rFonts w:ascii="Aptos" w:hAnsi="Aptos"/>
                <w:lang w:val="en-GB"/>
              </w:rPr>
            </w:pPr>
            <w:r w:rsidRPr="00406905">
              <w:rPr>
                <w:rFonts w:ascii="Aptos" w:hAnsi="Aptos"/>
                <w:lang w:val="en-GB"/>
              </w:rPr>
              <w:t>School Name:</w:t>
            </w:r>
          </w:p>
        </w:tc>
        <w:tc>
          <w:tcPr>
            <w:tcW w:w="3602" w:type="pct"/>
            <w:gridSpan w:val="9"/>
          </w:tcPr>
          <w:p w14:paraId="5EFD5CDB" w14:textId="2E97C1FC" w:rsidR="000172E5" w:rsidRPr="00406905" w:rsidRDefault="00E46DA8" w:rsidP="00311D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lang w:val="en-GB"/>
              </w:rPr>
            </w:pPr>
            <w:r>
              <w:rPr>
                <w:rFonts w:ascii="Aptos" w:hAnsi="Aptos"/>
                <w:lang w:val="en-GB"/>
              </w:rPr>
              <w:t>Glebelands School</w:t>
            </w:r>
          </w:p>
        </w:tc>
      </w:tr>
      <w:tr w:rsidR="000172E5" w:rsidRPr="00406905" w14:paraId="6F940DF9" w14:textId="77777777" w:rsidTr="00F877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</w:tcPr>
          <w:p w14:paraId="08AC2D32" w14:textId="2975F206" w:rsidR="000172E5" w:rsidRPr="00406905" w:rsidRDefault="0005056C" w:rsidP="00637200">
            <w:pPr>
              <w:pStyle w:val="NormalIndent"/>
              <w:rPr>
                <w:rFonts w:ascii="Aptos" w:hAnsi="Aptos"/>
                <w:lang w:val="en-GB"/>
              </w:rPr>
            </w:pPr>
            <w:r w:rsidRPr="00406905">
              <w:rPr>
                <w:rFonts w:ascii="Aptos" w:hAnsi="Aptos"/>
                <w:lang w:val="en-GB"/>
              </w:rPr>
              <w:t>Request By:</w:t>
            </w:r>
          </w:p>
        </w:tc>
        <w:tc>
          <w:tcPr>
            <w:tcW w:w="3602" w:type="pct"/>
            <w:gridSpan w:val="9"/>
          </w:tcPr>
          <w:p w14:paraId="504E86BE" w14:textId="316716F8" w:rsidR="000172E5" w:rsidRPr="00406905" w:rsidRDefault="000172E5" w:rsidP="001851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lang w:val="en-GB"/>
              </w:rPr>
            </w:pPr>
          </w:p>
        </w:tc>
      </w:tr>
      <w:tr w:rsidR="0005056C" w:rsidRPr="00406905" w14:paraId="28F70445" w14:textId="77777777" w:rsidTr="00F877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</w:tcPr>
          <w:p w14:paraId="51276EF1" w14:textId="0469FB08" w:rsidR="0005056C" w:rsidRPr="00406905" w:rsidRDefault="0005056C" w:rsidP="00637200">
            <w:pPr>
              <w:pStyle w:val="NormalIndent"/>
              <w:rPr>
                <w:rFonts w:ascii="Aptos" w:hAnsi="Aptos"/>
                <w:lang w:val="en-GB"/>
              </w:rPr>
            </w:pPr>
            <w:r w:rsidRPr="00406905">
              <w:rPr>
                <w:rFonts w:ascii="Aptos" w:hAnsi="Aptos"/>
                <w:lang w:val="en-GB"/>
              </w:rPr>
              <w:t>Position:</w:t>
            </w:r>
          </w:p>
        </w:tc>
        <w:tc>
          <w:tcPr>
            <w:tcW w:w="3602" w:type="pct"/>
            <w:gridSpan w:val="9"/>
          </w:tcPr>
          <w:p w14:paraId="70D7FC4D" w14:textId="3E94D677" w:rsidR="0005056C" w:rsidRPr="00406905" w:rsidRDefault="0005056C" w:rsidP="00311D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lang w:val="en-GB"/>
              </w:rPr>
            </w:pPr>
          </w:p>
        </w:tc>
      </w:tr>
      <w:tr w:rsidR="000172E5" w:rsidRPr="00406905" w14:paraId="0E6D1A83" w14:textId="77777777" w:rsidTr="00B77B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</w:tcPr>
          <w:p w14:paraId="1DE8F954" w14:textId="5CD03749" w:rsidR="000172E5" w:rsidRPr="00406905" w:rsidRDefault="0005056C" w:rsidP="00637200">
            <w:pPr>
              <w:pStyle w:val="NormalIndent"/>
              <w:rPr>
                <w:rFonts w:ascii="Aptos" w:hAnsi="Aptos"/>
                <w:lang w:val="en-GB"/>
              </w:rPr>
            </w:pPr>
            <w:r w:rsidRPr="00406905">
              <w:rPr>
                <w:rFonts w:ascii="Aptos" w:hAnsi="Aptos"/>
                <w:lang w:val="en-GB"/>
              </w:rPr>
              <w:t>Date:</w:t>
            </w:r>
          </w:p>
        </w:tc>
        <w:tc>
          <w:tcPr>
            <w:tcW w:w="1399" w:type="pct"/>
            <w:gridSpan w:val="3"/>
          </w:tcPr>
          <w:p w14:paraId="0DB1C656" w14:textId="6EF46008" w:rsidR="000172E5" w:rsidRPr="00406905" w:rsidRDefault="000172E5" w:rsidP="00311D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lang w:val="en-GB"/>
              </w:rPr>
            </w:pPr>
          </w:p>
        </w:tc>
        <w:tc>
          <w:tcPr>
            <w:tcW w:w="965" w:type="pct"/>
            <w:gridSpan w:val="3"/>
          </w:tcPr>
          <w:p w14:paraId="78129B45" w14:textId="246DD232" w:rsidR="000172E5" w:rsidRPr="00406905" w:rsidRDefault="0005056C" w:rsidP="00623FB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lang w:val="en-GB"/>
              </w:rPr>
            </w:pPr>
            <w:r w:rsidRPr="00406905">
              <w:rPr>
                <w:rFonts w:ascii="Aptos" w:hAnsi="Aptos"/>
                <w:lang w:val="en-GB"/>
              </w:rPr>
              <w:t>Contact Number:</w:t>
            </w:r>
          </w:p>
        </w:tc>
        <w:tc>
          <w:tcPr>
            <w:tcW w:w="1237" w:type="pct"/>
            <w:gridSpan w:val="3"/>
          </w:tcPr>
          <w:p w14:paraId="0D9604C8" w14:textId="38B9B6F6" w:rsidR="00E46DA8" w:rsidRDefault="00E46DA8" w:rsidP="00E46DA8">
            <w:pPr>
              <w:pStyle w:val="HTMLPreformat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CDB9196" w14:textId="77777777" w:rsidR="000172E5" w:rsidRPr="00406905" w:rsidRDefault="000172E5" w:rsidP="00311D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lang w:val="en-GB"/>
              </w:rPr>
            </w:pPr>
          </w:p>
        </w:tc>
      </w:tr>
      <w:tr w:rsidR="000172E5" w:rsidRPr="00406905" w14:paraId="4EDF44A1" w14:textId="77777777" w:rsidTr="00406905">
        <w:trPr>
          <w:trHeight w:val="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</w:tcPr>
          <w:p w14:paraId="46629447" w14:textId="77777777" w:rsidR="000172E5" w:rsidRPr="00406905" w:rsidRDefault="000172E5" w:rsidP="006145D8">
            <w:pPr>
              <w:rPr>
                <w:rFonts w:ascii="Aptos" w:hAnsi="Aptos"/>
                <w:b/>
                <w:sz w:val="8"/>
                <w:lang w:val="en-GB"/>
              </w:rPr>
            </w:pPr>
          </w:p>
        </w:tc>
      </w:tr>
      <w:tr w:rsidR="000172E5" w:rsidRPr="00406905" w14:paraId="73723AB1" w14:textId="77777777" w:rsidTr="00406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shd w:val="clear" w:color="auto" w:fill="F3B46B" w:themeFill="accent1" w:themeFillTint="99"/>
          </w:tcPr>
          <w:p w14:paraId="6658B059" w14:textId="79B8D9DF" w:rsidR="000172E5" w:rsidRPr="00406905" w:rsidRDefault="0005056C" w:rsidP="00637200">
            <w:pPr>
              <w:pStyle w:val="Heading1"/>
              <w:rPr>
                <w:rFonts w:ascii="Aptos" w:hAnsi="Aptos"/>
                <w:lang w:val="en-GB"/>
              </w:rPr>
            </w:pPr>
            <w:r w:rsidRPr="00406905">
              <w:rPr>
                <w:rFonts w:ascii="Aptos" w:hAnsi="Aptos"/>
                <w:lang w:val="en-GB"/>
              </w:rPr>
              <w:t>Pupil / Staff Account Details</w:t>
            </w:r>
          </w:p>
        </w:tc>
      </w:tr>
      <w:tr w:rsidR="000172E5" w:rsidRPr="00406905" w14:paraId="6455243D" w14:textId="77777777" w:rsidTr="00F877AC">
        <w:sdt>
          <w:sdtPr>
            <w:rPr>
              <w:rFonts w:ascii="Aptos" w:hAnsi="Aptos"/>
              <w:b/>
              <w:bCs/>
              <w:lang w:val="en-GB"/>
            </w:rPr>
            <w:id w:val="-2047821762"/>
            <w:placeholder>
              <w:docPart w:val="AF2101A59AF54715AF19202DC0B1374C"/>
            </w:placeholder>
            <w:temporary/>
            <w:showingPlcHdr/>
            <w15:appearance w15:val="hidden"/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398" w:type="pct"/>
              </w:tcPr>
              <w:p w14:paraId="00429BE1" w14:textId="77777777" w:rsidR="000172E5" w:rsidRPr="003E17F6" w:rsidRDefault="007147D7" w:rsidP="00311D4F">
                <w:pPr>
                  <w:pStyle w:val="NormalIndent"/>
                  <w:rPr>
                    <w:rFonts w:ascii="Aptos" w:hAnsi="Aptos"/>
                    <w:b/>
                    <w:bCs/>
                    <w:lang w:val="en-GB"/>
                  </w:rPr>
                </w:pPr>
                <w:r w:rsidRPr="003E17F6">
                  <w:rPr>
                    <w:rFonts w:ascii="Aptos" w:hAnsi="Aptos"/>
                    <w:b/>
                    <w:bCs/>
                    <w:lang w:val="en-GB" w:bidi="en-GB"/>
                  </w:rPr>
                  <w:t>First name</w:t>
                </w:r>
              </w:p>
            </w:tc>
          </w:sdtContent>
        </w:sdt>
        <w:tc>
          <w:tcPr>
            <w:tcW w:w="3602" w:type="pct"/>
            <w:gridSpan w:val="9"/>
          </w:tcPr>
          <w:p w14:paraId="1662B8B8" w14:textId="3014F3B7" w:rsidR="000172E5" w:rsidRPr="003E17F6" w:rsidRDefault="000172E5" w:rsidP="00311D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  <w:lang w:val="en-GB"/>
              </w:rPr>
            </w:pPr>
          </w:p>
        </w:tc>
      </w:tr>
      <w:tr w:rsidR="000172E5" w:rsidRPr="00406905" w14:paraId="3EE82BB9" w14:textId="77777777" w:rsidTr="00F877AC">
        <w:sdt>
          <w:sdtPr>
            <w:rPr>
              <w:rFonts w:ascii="Aptos" w:hAnsi="Aptos"/>
              <w:b/>
              <w:bCs/>
              <w:lang w:val="en-GB"/>
            </w:rPr>
            <w:id w:val="-1368443858"/>
            <w:placeholder>
              <w:docPart w:val="43B312D22B2849418C778AF977FD3169"/>
            </w:placeholder>
            <w:temporary/>
            <w:showingPlcHdr/>
            <w15:appearance w15:val="hidden"/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398" w:type="pct"/>
              </w:tcPr>
              <w:p w14:paraId="315C259D" w14:textId="77777777" w:rsidR="000172E5" w:rsidRPr="003E17F6" w:rsidRDefault="007147D7" w:rsidP="00311D4F">
                <w:pPr>
                  <w:pStyle w:val="NormalIndent"/>
                  <w:rPr>
                    <w:rFonts w:ascii="Aptos" w:hAnsi="Aptos"/>
                    <w:b/>
                    <w:bCs/>
                    <w:lang w:val="en-GB"/>
                  </w:rPr>
                </w:pPr>
                <w:r w:rsidRPr="003E17F6">
                  <w:rPr>
                    <w:rFonts w:ascii="Aptos" w:hAnsi="Aptos"/>
                    <w:b/>
                    <w:bCs/>
                    <w:lang w:val="en-GB" w:bidi="en-GB"/>
                  </w:rPr>
                  <w:t>Surname</w:t>
                </w:r>
              </w:p>
            </w:tc>
          </w:sdtContent>
        </w:sdt>
        <w:tc>
          <w:tcPr>
            <w:tcW w:w="3602" w:type="pct"/>
            <w:gridSpan w:val="9"/>
          </w:tcPr>
          <w:p w14:paraId="371BC1D7" w14:textId="2ED68108" w:rsidR="000172E5" w:rsidRPr="003E17F6" w:rsidRDefault="000172E5" w:rsidP="00311D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  <w:lang w:val="en-GB"/>
              </w:rPr>
            </w:pPr>
          </w:p>
        </w:tc>
      </w:tr>
      <w:tr w:rsidR="00F877AC" w:rsidRPr="00406905" w14:paraId="596D5EAC" w14:textId="77777777" w:rsidTr="00BB30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</w:tcPr>
          <w:p w14:paraId="6EEA8C0D" w14:textId="2D15033D" w:rsidR="00F877AC" w:rsidRPr="00F877AC" w:rsidRDefault="00F877AC" w:rsidP="00311D4F">
            <w:pPr>
              <w:pStyle w:val="NormalIndent"/>
              <w:rPr>
                <w:rFonts w:ascii="Aptos" w:hAnsi="Aptos"/>
                <w:b/>
                <w:bCs/>
                <w:lang w:val="en-GB"/>
              </w:rPr>
            </w:pPr>
            <w:r w:rsidRPr="00F877AC">
              <w:rPr>
                <w:rFonts w:ascii="Aptos" w:hAnsi="Aptos"/>
                <w:b/>
                <w:bCs/>
                <w:lang w:val="en-GB"/>
              </w:rPr>
              <w:t>Account Details</w:t>
            </w:r>
          </w:p>
        </w:tc>
        <w:tc>
          <w:tcPr>
            <w:tcW w:w="900" w:type="pct"/>
            <w:vAlign w:val="bottom"/>
          </w:tcPr>
          <w:p w14:paraId="6B43D366" w14:textId="46FBC1A7" w:rsidR="00F877AC" w:rsidRPr="005B3B3E" w:rsidRDefault="00FF6402" w:rsidP="00311D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  <w:lang w:val="en-GB"/>
              </w:rPr>
            </w:pPr>
            <w:r w:rsidRPr="005B3B3E">
              <w:rPr>
                <w:rFonts w:ascii="Aptos" w:hAnsi="Aptos"/>
                <w:sz w:val="24"/>
                <w:szCs w:val="24"/>
                <w:lang w:val="en-GB"/>
              </w:rPr>
              <w:t>Year Group</w:t>
            </w:r>
            <w:r w:rsidR="005B3B3E">
              <w:rPr>
                <w:rFonts w:ascii="Aptos" w:hAnsi="Aptos"/>
                <w:sz w:val="24"/>
                <w:szCs w:val="24"/>
                <w:lang w:val="en-GB"/>
              </w:rPr>
              <w:t>:</w:t>
            </w:r>
          </w:p>
        </w:tc>
        <w:tc>
          <w:tcPr>
            <w:tcW w:w="1123" w:type="pct"/>
            <w:gridSpan w:val="4"/>
            <w:vAlign w:val="bottom"/>
          </w:tcPr>
          <w:p w14:paraId="2411D031" w14:textId="4D60045F" w:rsidR="00F877AC" w:rsidRPr="005B3B3E" w:rsidRDefault="00FF6402" w:rsidP="00311D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  <w:lang w:val="en-GB"/>
              </w:rPr>
            </w:pPr>
            <w:r w:rsidRPr="005B3B3E">
              <w:rPr>
                <w:rFonts w:ascii="Aptos" w:hAnsi="Aptos"/>
                <w:sz w:val="24"/>
                <w:szCs w:val="24"/>
                <w:lang w:val="en-GB"/>
              </w:rPr>
              <w:t>Admin Cash</w:t>
            </w:r>
            <w:r w:rsidR="00BB30F5">
              <w:rPr>
                <w:rFonts w:ascii="Aptos" w:hAnsi="Aptos"/>
                <w:sz w:val="24"/>
                <w:szCs w:val="24"/>
                <w:lang w:val="en-GB"/>
              </w:rPr>
              <w:t xml:space="preserve"> </w:t>
            </w:r>
            <w:r w:rsidRPr="005B3B3E">
              <w:rPr>
                <w:rFonts w:ascii="Aptos" w:hAnsi="Aptos"/>
                <w:sz w:val="24"/>
                <w:szCs w:val="24"/>
                <w:lang w:val="en-GB"/>
              </w:rPr>
              <w:t>Pupil</w:t>
            </w:r>
            <w:r w:rsidR="00BB30F5">
              <w:rPr>
                <w:rFonts w:ascii="Aptos" w:hAnsi="Aptos"/>
                <w:sz w:val="24"/>
                <w:szCs w:val="24"/>
                <w:lang w:val="en-GB"/>
              </w:rPr>
              <w:t>/Staff</w:t>
            </w:r>
            <w:r w:rsidR="00AC7BD6">
              <w:rPr>
                <w:rFonts w:ascii="Aptos" w:hAnsi="Aptos"/>
                <w:sz w:val="24"/>
                <w:szCs w:val="24"/>
                <w:lang w:val="en-GB"/>
              </w:rPr>
              <w:t xml:space="preserve"> Code</w:t>
            </w:r>
            <w:r w:rsidRPr="005B3B3E">
              <w:rPr>
                <w:rFonts w:ascii="Aptos" w:hAnsi="Aptos"/>
                <w:sz w:val="24"/>
                <w:szCs w:val="24"/>
                <w:lang w:val="en-GB"/>
              </w:rPr>
              <w:t>:</w:t>
            </w:r>
          </w:p>
        </w:tc>
        <w:tc>
          <w:tcPr>
            <w:tcW w:w="679" w:type="pct"/>
            <w:gridSpan w:val="3"/>
            <w:vAlign w:val="bottom"/>
          </w:tcPr>
          <w:p w14:paraId="5A6C9D13" w14:textId="1E31934C" w:rsidR="00F877AC" w:rsidRPr="005B3B3E" w:rsidRDefault="00FF6402" w:rsidP="00311D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  <w:lang w:val="en-GB"/>
              </w:rPr>
            </w:pPr>
            <w:r w:rsidRPr="005B3B3E">
              <w:rPr>
                <w:rFonts w:ascii="Aptos" w:hAnsi="Aptos"/>
                <w:sz w:val="24"/>
                <w:szCs w:val="24"/>
                <w:lang w:val="en-GB"/>
              </w:rPr>
              <w:t>Balance:</w:t>
            </w:r>
          </w:p>
        </w:tc>
        <w:tc>
          <w:tcPr>
            <w:tcW w:w="900" w:type="pct"/>
            <w:vAlign w:val="bottom"/>
          </w:tcPr>
          <w:p w14:paraId="370BC410" w14:textId="5B70A292" w:rsidR="00F877AC" w:rsidRPr="005B3B3E" w:rsidRDefault="00E17CB8" w:rsidP="00311D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  <w:lang w:val="en-GB"/>
              </w:rPr>
            </w:pPr>
            <w:r>
              <w:rPr>
                <w:rFonts w:ascii="Aptos" w:hAnsi="Aptos"/>
                <w:sz w:val="24"/>
                <w:szCs w:val="24"/>
                <w:lang w:val="en-GB"/>
              </w:rPr>
              <w:t xml:space="preserve">Date </w:t>
            </w:r>
            <w:r w:rsidR="00FF6402" w:rsidRPr="005B3B3E">
              <w:rPr>
                <w:rFonts w:ascii="Aptos" w:hAnsi="Aptos"/>
                <w:sz w:val="24"/>
                <w:szCs w:val="24"/>
                <w:lang w:val="en-GB"/>
              </w:rPr>
              <w:t>Balance Checked:</w:t>
            </w:r>
          </w:p>
        </w:tc>
      </w:tr>
      <w:tr w:rsidR="00F877AC" w:rsidRPr="00406905" w14:paraId="0732AB39" w14:textId="77777777" w:rsidTr="00BB30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</w:tcPr>
          <w:p w14:paraId="674867A8" w14:textId="77777777" w:rsidR="00F877AC" w:rsidRDefault="00F877AC" w:rsidP="00311D4F">
            <w:pPr>
              <w:pStyle w:val="NormalIndent"/>
              <w:rPr>
                <w:rFonts w:ascii="Aptos" w:hAnsi="Aptos"/>
                <w:lang w:val="en-GB"/>
              </w:rPr>
            </w:pPr>
          </w:p>
        </w:tc>
        <w:tc>
          <w:tcPr>
            <w:tcW w:w="900" w:type="pct"/>
          </w:tcPr>
          <w:p w14:paraId="74DDF481" w14:textId="47ACD14F" w:rsidR="00F877AC" w:rsidRPr="003E17F6" w:rsidRDefault="00F877AC" w:rsidP="00311D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  <w:lang w:val="en-GB"/>
              </w:rPr>
            </w:pPr>
          </w:p>
        </w:tc>
        <w:tc>
          <w:tcPr>
            <w:tcW w:w="1123" w:type="pct"/>
            <w:gridSpan w:val="4"/>
          </w:tcPr>
          <w:p w14:paraId="01F9EF7B" w14:textId="77777777" w:rsidR="00F877AC" w:rsidRPr="003E17F6" w:rsidRDefault="00F877AC" w:rsidP="00311D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  <w:lang w:val="en-GB"/>
              </w:rPr>
            </w:pPr>
          </w:p>
        </w:tc>
        <w:tc>
          <w:tcPr>
            <w:tcW w:w="679" w:type="pct"/>
            <w:gridSpan w:val="3"/>
          </w:tcPr>
          <w:p w14:paraId="6C64E379" w14:textId="0EAAF2C8" w:rsidR="00F877AC" w:rsidRPr="003E17F6" w:rsidRDefault="00F877AC" w:rsidP="00311D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  <w:lang w:val="en-GB"/>
              </w:rPr>
            </w:pPr>
          </w:p>
        </w:tc>
        <w:tc>
          <w:tcPr>
            <w:tcW w:w="900" w:type="pct"/>
          </w:tcPr>
          <w:p w14:paraId="5FBD960F" w14:textId="3E5242EB" w:rsidR="00F877AC" w:rsidRPr="003E17F6" w:rsidRDefault="00F877AC" w:rsidP="00311D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  <w:lang w:val="en-GB"/>
              </w:rPr>
            </w:pPr>
          </w:p>
        </w:tc>
      </w:tr>
      <w:tr w:rsidR="00B77B68" w:rsidRPr="00406905" w14:paraId="0919E91A" w14:textId="77777777" w:rsidTr="00CF3DC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</w:tcPr>
          <w:p w14:paraId="19F967EE" w14:textId="77777777" w:rsidR="00B77B68" w:rsidRPr="00406905" w:rsidRDefault="00B77B68" w:rsidP="00311D4F">
            <w:pPr>
              <w:pStyle w:val="NormalIndent"/>
              <w:rPr>
                <w:rFonts w:ascii="Aptos" w:hAnsi="Aptos"/>
                <w:lang w:val="en-GB"/>
              </w:rPr>
            </w:pPr>
          </w:p>
        </w:tc>
        <w:tc>
          <w:tcPr>
            <w:tcW w:w="1200" w:type="pct"/>
            <w:gridSpan w:val="2"/>
            <w:vAlign w:val="bottom"/>
          </w:tcPr>
          <w:p w14:paraId="2B3A52D6" w14:textId="64A0C024" w:rsidR="00B77B68" w:rsidRPr="00CF3DC4" w:rsidRDefault="00F97A55" w:rsidP="00E17CB8">
            <w:pPr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  <w:lang w:val="en-GB"/>
              </w:rPr>
            </w:pPr>
            <w:r w:rsidRPr="00CF3DC4">
              <w:rPr>
                <w:rFonts w:ascii="Aptos" w:hAnsi="Aptos"/>
                <w:sz w:val="24"/>
                <w:szCs w:val="24"/>
                <w:lang w:val="en-GB"/>
              </w:rPr>
              <w:t>Refund Value:</w:t>
            </w:r>
          </w:p>
        </w:tc>
        <w:tc>
          <w:tcPr>
            <w:tcW w:w="1201" w:type="pct"/>
            <w:gridSpan w:val="5"/>
            <w:vAlign w:val="bottom"/>
          </w:tcPr>
          <w:p w14:paraId="7788A7A4" w14:textId="7620E9AB" w:rsidR="00B77B68" w:rsidRPr="00CF3DC4" w:rsidRDefault="00B77B68" w:rsidP="00E17CB8">
            <w:pPr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  <w:lang w:val="en-GB"/>
              </w:rPr>
            </w:pPr>
          </w:p>
        </w:tc>
        <w:tc>
          <w:tcPr>
            <w:tcW w:w="1201" w:type="pct"/>
            <w:gridSpan w:val="2"/>
            <w:vAlign w:val="bottom"/>
          </w:tcPr>
          <w:p w14:paraId="1014CD70" w14:textId="4A8D3914" w:rsidR="00B77B68" w:rsidRPr="00CF3DC4" w:rsidRDefault="009B5933" w:rsidP="00E17CB8">
            <w:pPr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i/>
                <w:iCs/>
                <w:sz w:val="16"/>
                <w:szCs w:val="16"/>
                <w:lang w:val="en-GB"/>
              </w:rPr>
            </w:pPr>
            <w:r w:rsidRPr="00CF3DC4">
              <w:rPr>
                <w:rFonts w:ascii="Aptos" w:hAnsi="Aptos"/>
                <w:i/>
                <w:iCs/>
                <w:sz w:val="16"/>
                <w:szCs w:val="16"/>
                <w:lang w:val="en-GB"/>
              </w:rPr>
              <w:t xml:space="preserve">Please </w:t>
            </w:r>
            <w:r w:rsidR="00CF3DC4" w:rsidRPr="00CF3DC4">
              <w:rPr>
                <w:rFonts w:ascii="Aptos" w:hAnsi="Aptos"/>
                <w:i/>
                <w:iCs/>
                <w:sz w:val="16"/>
                <w:szCs w:val="16"/>
                <w:lang w:val="en-GB"/>
              </w:rPr>
              <w:t>fill in</w:t>
            </w:r>
            <w:r w:rsidRPr="00CF3DC4">
              <w:rPr>
                <w:rFonts w:ascii="Aptos" w:hAnsi="Aptos"/>
                <w:i/>
                <w:iCs/>
                <w:sz w:val="16"/>
                <w:szCs w:val="16"/>
                <w:lang w:val="en-GB"/>
              </w:rPr>
              <w:t xml:space="preserve"> the </w:t>
            </w:r>
            <w:r w:rsidR="00CF3DC4" w:rsidRPr="00CF3DC4">
              <w:rPr>
                <w:rFonts w:ascii="Aptos" w:hAnsi="Aptos"/>
                <w:i/>
                <w:iCs/>
                <w:sz w:val="16"/>
                <w:szCs w:val="16"/>
                <w:lang w:val="en-GB"/>
              </w:rPr>
              <w:t xml:space="preserve">requested </w:t>
            </w:r>
            <w:r w:rsidR="00F97A55" w:rsidRPr="00CF3DC4">
              <w:rPr>
                <w:rFonts w:ascii="Aptos" w:hAnsi="Aptos"/>
                <w:i/>
                <w:iCs/>
                <w:sz w:val="16"/>
                <w:szCs w:val="16"/>
                <w:lang w:val="en-GB"/>
              </w:rPr>
              <w:t xml:space="preserve">value </w:t>
            </w:r>
            <w:r w:rsidR="00CF3DC4" w:rsidRPr="00CF3DC4">
              <w:rPr>
                <w:rFonts w:ascii="Aptos" w:hAnsi="Aptos"/>
                <w:i/>
                <w:iCs/>
                <w:sz w:val="16"/>
                <w:szCs w:val="16"/>
                <w:lang w:val="en-GB"/>
              </w:rPr>
              <w:t xml:space="preserve">for </w:t>
            </w:r>
            <w:r w:rsidRPr="00CF3DC4">
              <w:rPr>
                <w:rFonts w:ascii="Aptos" w:hAnsi="Aptos"/>
                <w:i/>
                <w:iCs/>
                <w:sz w:val="16"/>
                <w:szCs w:val="16"/>
                <w:lang w:val="en-GB"/>
              </w:rPr>
              <w:t>refund</w:t>
            </w:r>
            <w:r w:rsidR="00CF3DC4" w:rsidRPr="00CF3DC4">
              <w:rPr>
                <w:rFonts w:ascii="Aptos" w:hAnsi="Aptos"/>
                <w:i/>
                <w:iCs/>
                <w:sz w:val="16"/>
                <w:szCs w:val="16"/>
                <w:lang w:val="en-GB"/>
              </w:rPr>
              <w:t>.</w:t>
            </w:r>
          </w:p>
        </w:tc>
      </w:tr>
      <w:tr w:rsidR="00601501" w:rsidRPr="00406905" w14:paraId="6D865596" w14:textId="77777777" w:rsidTr="00F877AC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</w:tcPr>
          <w:p w14:paraId="5AC2C771" w14:textId="313D8BC4" w:rsidR="00601501" w:rsidRPr="00406905" w:rsidRDefault="00601501" w:rsidP="00406905">
            <w:pPr>
              <w:rPr>
                <w:rFonts w:ascii="Aptos" w:hAnsi="Aptos" w:cstheme="minorHAnsi"/>
                <w:b/>
                <w:bCs/>
                <w:lang w:val="en-GB"/>
              </w:rPr>
            </w:pPr>
            <w:r w:rsidRPr="00406905">
              <w:rPr>
                <w:rFonts w:ascii="Aptos" w:hAnsi="Aptos" w:cstheme="minorHAnsi"/>
                <w:b/>
                <w:bCs/>
                <w:lang w:val="en-GB"/>
              </w:rPr>
              <w:t>Bank Account:</w:t>
            </w:r>
          </w:p>
        </w:tc>
        <w:tc>
          <w:tcPr>
            <w:tcW w:w="1776" w:type="pct"/>
            <w:gridSpan w:val="4"/>
          </w:tcPr>
          <w:p w14:paraId="602D2C64" w14:textId="042F8D21" w:rsidR="00601501" w:rsidRPr="009432FE" w:rsidRDefault="00185146" w:rsidP="009432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Acc Name:</w:t>
            </w:r>
          </w:p>
        </w:tc>
        <w:tc>
          <w:tcPr>
            <w:tcW w:w="1826" w:type="pct"/>
            <w:gridSpan w:val="5"/>
          </w:tcPr>
          <w:p w14:paraId="7D6A2E7C" w14:textId="78A266F4" w:rsidR="00601501" w:rsidRPr="003E17F6" w:rsidRDefault="00185146" w:rsidP="001851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n-GB"/>
              </w:rPr>
            </w:pPr>
            <w:r>
              <w:rPr>
                <w:rFonts w:ascii="Aptos" w:hAnsi="Aptos" w:cstheme="minorHAnsi"/>
                <w:lang w:val="en-GB"/>
              </w:rPr>
              <w:t>Bank Name:</w:t>
            </w:r>
          </w:p>
        </w:tc>
      </w:tr>
      <w:tr w:rsidR="00601501" w:rsidRPr="00406905" w14:paraId="1FC33998" w14:textId="77777777" w:rsidTr="00F877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</w:tcPr>
          <w:p w14:paraId="558E5626" w14:textId="14B127E4" w:rsidR="00601501" w:rsidRPr="00406905" w:rsidRDefault="00601501" w:rsidP="00406905">
            <w:pPr>
              <w:rPr>
                <w:rFonts w:ascii="Aptos" w:hAnsi="Aptos" w:cstheme="minorHAnsi"/>
                <w:b/>
                <w:bCs/>
                <w:lang w:val="en-GB"/>
              </w:rPr>
            </w:pPr>
          </w:p>
        </w:tc>
        <w:tc>
          <w:tcPr>
            <w:tcW w:w="1776" w:type="pct"/>
            <w:gridSpan w:val="4"/>
          </w:tcPr>
          <w:p w14:paraId="34C3EB78" w14:textId="2F45EA27" w:rsidR="00601501" w:rsidRPr="003E17F6" w:rsidRDefault="009432FE" w:rsidP="001851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  <w:lang w:val="en-GB"/>
              </w:rPr>
            </w:pPr>
            <w:r>
              <w:t xml:space="preserve">Acc no. </w:t>
            </w:r>
            <w:r w:rsidR="00185146">
              <w:t>:</w:t>
            </w:r>
          </w:p>
        </w:tc>
        <w:tc>
          <w:tcPr>
            <w:tcW w:w="1826" w:type="pct"/>
            <w:gridSpan w:val="5"/>
          </w:tcPr>
          <w:p w14:paraId="508BD6FB" w14:textId="7A9D1293" w:rsidR="00601501" w:rsidRPr="003E17F6" w:rsidRDefault="00185146" w:rsidP="001851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  <w:lang w:val="en-GB"/>
              </w:rPr>
            </w:pPr>
            <w:r>
              <w:t>S</w:t>
            </w:r>
            <w:r w:rsidR="009432FE">
              <w:t>ort code</w:t>
            </w:r>
            <w:r>
              <w:t>:</w:t>
            </w:r>
          </w:p>
        </w:tc>
      </w:tr>
      <w:tr w:rsidR="00601501" w:rsidRPr="00406905" w14:paraId="4DC5A990" w14:textId="77777777" w:rsidTr="0006603C">
        <w:trPr>
          <w:trHeight w:val="2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</w:tcPr>
          <w:p w14:paraId="1ED93048" w14:textId="73E02BE2" w:rsidR="00601501" w:rsidRPr="00406905" w:rsidRDefault="00601501" w:rsidP="00406905">
            <w:pPr>
              <w:rPr>
                <w:rFonts w:ascii="Aptos" w:hAnsi="Aptos" w:cstheme="minorHAnsi"/>
                <w:b/>
                <w:bCs/>
                <w:lang w:val="en-GB"/>
              </w:rPr>
            </w:pPr>
            <w:r w:rsidRPr="00406905">
              <w:rPr>
                <w:rFonts w:ascii="Aptos" w:hAnsi="Aptos" w:cstheme="minorHAnsi"/>
                <w:b/>
                <w:bCs/>
                <w:lang w:val="en-GB"/>
              </w:rPr>
              <w:t>Reason for Refund:</w:t>
            </w:r>
          </w:p>
        </w:tc>
        <w:tc>
          <w:tcPr>
            <w:tcW w:w="3602" w:type="pct"/>
            <w:gridSpan w:val="9"/>
          </w:tcPr>
          <w:p w14:paraId="5C56561F" w14:textId="77777777" w:rsidR="00E46DA8" w:rsidRDefault="00E46DA8" w:rsidP="00DA3E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</w:p>
          <w:p w14:paraId="529C35B8" w14:textId="54F1F868" w:rsidR="00601501" w:rsidRPr="003E17F6" w:rsidRDefault="00601501" w:rsidP="001851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bCs/>
                <w:sz w:val="24"/>
                <w:szCs w:val="24"/>
                <w:lang w:val="en-GB"/>
              </w:rPr>
            </w:pPr>
          </w:p>
        </w:tc>
      </w:tr>
    </w:tbl>
    <w:p w14:paraId="1F8550F7" w14:textId="0D7A4EB5" w:rsidR="000172E5" w:rsidRPr="00B85C66" w:rsidRDefault="000172E5" w:rsidP="0006603C">
      <w:pPr>
        <w:spacing w:before="0" w:after="0"/>
        <w:rPr>
          <w:rFonts w:ascii="Aptos" w:hAnsi="Aptos" w:cstheme="minorHAnsi"/>
          <w:b/>
          <w:bCs/>
          <w:i/>
          <w:iCs/>
          <w:color w:val="000000" w:themeColor="text1"/>
          <w:lang w:val="en-GB"/>
        </w:rPr>
      </w:pPr>
    </w:p>
    <w:p w14:paraId="632D83F9" w14:textId="77777777" w:rsidR="00A8509C" w:rsidRPr="00B85C66" w:rsidRDefault="00A8509C" w:rsidP="0006603C">
      <w:pPr>
        <w:spacing w:before="0" w:after="0"/>
        <w:rPr>
          <w:rFonts w:ascii="Aptos" w:hAnsi="Aptos" w:cstheme="minorHAnsi"/>
          <w:b/>
          <w:bCs/>
          <w:i/>
          <w:iCs/>
          <w:color w:val="000000" w:themeColor="text1"/>
          <w:lang w:val="en-GB"/>
        </w:rPr>
      </w:pPr>
    </w:p>
    <w:p w14:paraId="27D7660E" w14:textId="57655B08" w:rsidR="00A8509C" w:rsidRPr="00B85C66" w:rsidRDefault="00A8509C" w:rsidP="0006603C">
      <w:pPr>
        <w:spacing w:before="0" w:after="0"/>
        <w:rPr>
          <w:rFonts w:ascii="Aptos" w:hAnsi="Aptos" w:cstheme="minorHAnsi"/>
          <w:b/>
          <w:bCs/>
          <w:i/>
          <w:iCs/>
          <w:color w:val="000000" w:themeColor="text1"/>
          <w:lang w:val="en-GB"/>
        </w:rPr>
      </w:pPr>
      <w:r w:rsidRPr="00B85C66">
        <w:rPr>
          <w:rFonts w:ascii="Aptos" w:hAnsi="Aptos" w:cstheme="minorHAnsi"/>
          <w:b/>
          <w:bCs/>
          <w:i/>
          <w:iCs/>
          <w:color w:val="000000" w:themeColor="text1"/>
          <w:lang w:val="en-GB"/>
        </w:rPr>
        <w:t xml:space="preserve">Please send to </w:t>
      </w:r>
      <w:r w:rsidR="00B85C66" w:rsidRPr="00B85C66">
        <w:rPr>
          <w:rFonts w:ascii="Aptos" w:hAnsi="Aptos" w:cstheme="minorHAnsi"/>
          <w:b/>
          <w:bCs/>
          <w:i/>
          <w:iCs/>
          <w:color w:val="000000" w:themeColor="text1"/>
          <w:lang w:val="en-GB"/>
        </w:rPr>
        <w:t xml:space="preserve">this request to : </w:t>
      </w:r>
      <w:r w:rsidR="00B85C66" w:rsidRPr="00B85C66">
        <w:rPr>
          <w:rFonts w:ascii="Aptos" w:hAnsi="Aptos" w:cstheme="minorHAnsi"/>
          <w:b/>
          <w:bCs/>
          <w:i/>
          <w:iCs/>
          <w:color w:val="000000" w:themeColor="text1"/>
          <w:lang w:val="en-GB"/>
        </w:rPr>
        <w:t>refund@thepantrycatering.co.uk</w:t>
      </w:r>
    </w:p>
    <w:sectPr w:rsidR="00A8509C" w:rsidRPr="00B85C66" w:rsidSect="0065214D">
      <w:headerReference w:type="default" r:id="rId11"/>
      <w:pgSz w:w="11906" w:h="16838" w:code="9"/>
      <w:pgMar w:top="1440" w:right="1440" w:bottom="1440" w:left="1440" w:header="72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C955C" w14:textId="77777777" w:rsidR="0005056C" w:rsidRDefault="0005056C" w:rsidP="000172E5">
      <w:pPr>
        <w:spacing w:after="0" w:line="240" w:lineRule="auto"/>
      </w:pPr>
      <w:r>
        <w:separator/>
      </w:r>
    </w:p>
  </w:endnote>
  <w:endnote w:type="continuationSeparator" w:id="0">
    <w:p w14:paraId="61995563" w14:textId="77777777" w:rsidR="0005056C" w:rsidRDefault="0005056C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627CA8B-EE9F-4176-9994-37F33F950794}"/>
    <w:embedBold r:id="rId2" w:fontKey="{01BF1648-85E4-44DE-96D7-416181EE9096}"/>
    <w:embedItalic r:id="rId3" w:fontKey="{2F23A8F9-C1F8-4730-AF87-3AF970F59350}"/>
    <w:embedBoldItalic r:id="rId4" w:fontKey="{1EF25399-C44C-46E5-9EB4-D2AF0CE9B840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5" w:fontKey="{51851F57-E9D9-48A3-9F77-722A0FD44FD9}"/>
    <w:embedBold r:id="rId6" w:fontKey="{705CA8D8-CAD9-4AC9-B713-CD0B60205A1C}"/>
    <w:embedItalic r:id="rId7" w:fontKey="{1BDDAC7C-D506-4428-9AF4-7A5606188441}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8" w:fontKey="{06D281E4-2764-40C0-8BD1-5AC6CC2EE405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9" w:fontKey="{B2D0898C-99C3-47DC-B510-B3F43775477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089B5089-D4B3-4952-8120-F3618A4C6063}"/>
    <w:embedBold r:id="rId11" w:fontKey="{30AFD1AE-D546-4077-9435-3328F20F4323}"/>
    <w:embedItalic r:id="rId12" w:fontKey="{3D4B3D4B-0B15-4E62-BF23-56DD7BF80FED}"/>
    <w:embedBoldItalic r:id="rId13" w:fontKey="{C7737842-6E28-48DF-BDCC-4C678D379C0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B1116" w14:textId="77777777" w:rsidR="0005056C" w:rsidRDefault="0005056C" w:rsidP="000172E5">
      <w:pPr>
        <w:spacing w:after="0" w:line="240" w:lineRule="auto"/>
      </w:pPr>
      <w:r>
        <w:separator/>
      </w:r>
    </w:p>
  </w:footnote>
  <w:footnote w:type="continuationSeparator" w:id="0">
    <w:p w14:paraId="707664D9" w14:textId="77777777" w:rsidR="0005056C" w:rsidRDefault="0005056C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Ind w:w="14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116"/>
      <w:gridCol w:w="3487"/>
    </w:tblGrid>
    <w:tr w:rsidR="00406905" w14:paraId="07F4C04E" w14:textId="77777777" w:rsidTr="00406905">
      <w:tc>
        <w:tcPr>
          <w:tcW w:w="4116" w:type="dxa"/>
        </w:tcPr>
        <w:p w14:paraId="3641005E" w14:textId="2E3AC60D" w:rsidR="00406905" w:rsidRPr="00406905" w:rsidRDefault="00406905" w:rsidP="00406905">
          <w:pPr>
            <w:pStyle w:val="NoSpacing"/>
            <w:jc w:val="right"/>
            <w:rPr>
              <w:rFonts w:ascii="Aptos" w:hAnsi="Aptos"/>
              <w:b/>
              <w:bCs/>
              <w:sz w:val="48"/>
              <w:szCs w:val="48"/>
              <w:lang w:val="en-GB"/>
            </w:rPr>
          </w:pPr>
          <w:r w:rsidRPr="00406905">
            <w:rPr>
              <w:rFonts w:ascii="Aptos" w:hAnsi="Aptos"/>
              <w:b/>
              <w:bCs/>
              <w:sz w:val="48"/>
              <w:szCs w:val="48"/>
              <w:lang w:val="en-GB"/>
            </w:rPr>
            <w:t>SCHOOL REFUND REQUEST FORM</w:t>
          </w:r>
        </w:p>
      </w:tc>
      <w:tc>
        <w:tcPr>
          <w:tcW w:w="3487" w:type="dxa"/>
        </w:tcPr>
        <w:p w14:paraId="76B7E5B8" w14:textId="46B7385D" w:rsidR="00406905" w:rsidRDefault="00406905" w:rsidP="00406905">
          <w:pPr>
            <w:pStyle w:val="NoSpacing"/>
            <w:jc w:val="right"/>
            <w:rPr>
              <w:sz w:val="44"/>
              <w:szCs w:val="44"/>
              <w:lang w:val="en-GB"/>
            </w:rPr>
          </w:pPr>
          <w:r>
            <w:rPr>
              <w:caps/>
              <w:noProof/>
              <w:color w:val="808080" w:themeColor="background1" w:themeShade="80"/>
              <w:sz w:val="20"/>
              <w:szCs w:val="20"/>
              <w:lang w:val="en-GB"/>
            </w:rPr>
            <w:drawing>
              <wp:inline distT="0" distB="0" distL="0" distR="0" wp14:anchorId="7DFA22E5" wp14:editId="0019A69A">
                <wp:extent cx="1585417" cy="924072"/>
                <wp:effectExtent l="0" t="0" r="0" b="0"/>
                <wp:docPr id="332830079" name="Picture 3" descr="A logo for a restauran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2830079" name="Picture 3" descr="A logo for a restaurant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11922" cy="9395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278B627" w14:textId="3634F4CF" w:rsidR="000172E5" w:rsidRPr="0065214D" w:rsidRDefault="00406905" w:rsidP="00406905">
    <w:pPr>
      <w:pStyle w:val="NoSpacing"/>
      <w:jc w:val="right"/>
      <w:rPr>
        <w:lang w:val="en-GB"/>
      </w:rPr>
    </w:pPr>
    <w:r w:rsidRPr="00406905">
      <w:rPr>
        <w:caps/>
        <w:noProof/>
        <w:color w:val="808080" w:themeColor="background1" w:themeShade="80"/>
        <w:sz w:val="20"/>
        <w:szCs w:val="20"/>
        <w:lang w:val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EBFF93" wp14:editId="3C328EED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5080"/>
              <wp:wrapNone/>
              <wp:docPr id="158" name="Group 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2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46C5D2" w14:textId="77777777" w:rsidR="00406905" w:rsidRDefault="00406905">
                            <w:pPr>
                              <w:pStyle w:val="Header"/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6EBFF93" id="Group 171" o:spid="_x0000_s1026" style="position:absolute;left:0;text-align:left;margin-left:0;margin-top:0;width:133.9pt;height:80.65pt;z-index:251659264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">
              <v:group id="Group 159" o:spid="_x0000_s1027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8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" fillcolor="white [3212]" stroked="f" strokeweight="1pt">
                  <v:fill opacity="0"/>
                </v:rect>
                <v:shape id="Rectangle 1" o:spid="_x0000_s1029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" path="m,l1462822,,910372,376306,,1014481,,xe" fillcolor="#e48312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62" o:spid="_x0000_s1030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" stroked="f" strokeweight="1pt">
                  <v:fill r:id="rId3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1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2F46C5D2" w14:textId="77777777" w:rsidR="00406905" w:rsidRDefault="00406905">
                      <w:pPr>
                        <w:pStyle w:val="Header"/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0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 w16cid:durableId="684675313">
    <w:abstractNumId w:val="11"/>
  </w:num>
  <w:num w:numId="2" w16cid:durableId="1578173378">
    <w:abstractNumId w:val="7"/>
  </w:num>
  <w:num w:numId="3" w16cid:durableId="1935479058">
    <w:abstractNumId w:val="15"/>
  </w:num>
  <w:num w:numId="4" w16cid:durableId="24252000">
    <w:abstractNumId w:val="12"/>
  </w:num>
  <w:num w:numId="5" w16cid:durableId="1631549096">
    <w:abstractNumId w:val="13"/>
  </w:num>
  <w:num w:numId="6" w16cid:durableId="730350929">
    <w:abstractNumId w:val="19"/>
  </w:num>
  <w:num w:numId="7" w16cid:durableId="2097047565">
    <w:abstractNumId w:val="6"/>
  </w:num>
  <w:num w:numId="8" w16cid:durableId="1712341058">
    <w:abstractNumId w:val="10"/>
  </w:num>
  <w:num w:numId="9" w16cid:durableId="1794061045">
    <w:abstractNumId w:val="17"/>
  </w:num>
  <w:num w:numId="10" w16cid:durableId="819466536">
    <w:abstractNumId w:val="1"/>
  </w:num>
  <w:num w:numId="11" w16cid:durableId="201750229">
    <w:abstractNumId w:val="5"/>
  </w:num>
  <w:num w:numId="12" w16cid:durableId="419721014">
    <w:abstractNumId w:val="0"/>
  </w:num>
  <w:num w:numId="13" w16cid:durableId="1549030042">
    <w:abstractNumId w:val="2"/>
  </w:num>
  <w:num w:numId="14" w16cid:durableId="1978141417">
    <w:abstractNumId w:val="9"/>
  </w:num>
  <w:num w:numId="15" w16cid:durableId="1042170650">
    <w:abstractNumId w:val="8"/>
  </w:num>
  <w:num w:numId="16" w16cid:durableId="254091975">
    <w:abstractNumId w:val="16"/>
  </w:num>
  <w:num w:numId="17" w16cid:durableId="2031222981">
    <w:abstractNumId w:val="3"/>
  </w:num>
  <w:num w:numId="18" w16cid:durableId="115489128">
    <w:abstractNumId w:val="21"/>
  </w:num>
  <w:num w:numId="19" w16cid:durableId="1757021085">
    <w:abstractNumId w:val="18"/>
  </w:num>
  <w:num w:numId="20" w16cid:durableId="215288881">
    <w:abstractNumId w:val="14"/>
  </w:num>
  <w:num w:numId="21" w16cid:durableId="2055733641">
    <w:abstractNumId w:val="20"/>
  </w:num>
  <w:num w:numId="22" w16cid:durableId="703335272">
    <w:abstractNumId w:val="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isplayBackgroundShape/>
  <w:embedTrueTypeFonts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56C"/>
    <w:rsid w:val="000172E5"/>
    <w:rsid w:val="00024951"/>
    <w:rsid w:val="0005056C"/>
    <w:rsid w:val="00052382"/>
    <w:rsid w:val="0006568A"/>
    <w:rsid w:val="0006603C"/>
    <w:rsid w:val="00076F0F"/>
    <w:rsid w:val="00084253"/>
    <w:rsid w:val="000D1F49"/>
    <w:rsid w:val="0010114D"/>
    <w:rsid w:val="001727CA"/>
    <w:rsid w:val="001800AB"/>
    <w:rsid w:val="00185146"/>
    <w:rsid w:val="001F6EBC"/>
    <w:rsid w:val="002C56E6"/>
    <w:rsid w:val="00311D4F"/>
    <w:rsid w:val="00331B02"/>
    <w:rsid w:val="0034390E"/>
    <w:rsid w:val="00344849"/>
    <w:rsid w:val="00361E11"/>
    <w:rsid w:val="003769BA"/>
    <w:rsid w:val="003E17F6"/>
    <w:rsid w:val="003E7E18"/>
    <w:rsid w:val="003F0847"/>
    <w:rsid w:val="0040090B"/>
    <w:rsid w:val="00406905"/>
    <w:rsid w:val="0046302A"/>
    <w:rsid w:val="00487D2D"/>
    <w:rsid w:val="004C4AFC"/>
    <w:rsid w:val="004D5D62"/>
    <w:rsid w:val="00502E9C"/>
    <w:rsid w:val="005112D0"/>
    <w:rsid w:val="005469F8"/>
    <w:rsid w:val="00555E73"/>
    <w:rsid w:val="00577E06"/>
    <w:rsid w:val="005805D4"/>
    <w:rsid w:val="00583334"/>
    <w:rsid w:val="00585CE1"/>
    <w:rsid w:val="005A3BF7"/>
    <w:rsid w:val="005B3B3E"/>
    <w:rsid w:val="005F2035"/>
    <w:rsid w:val="005F7990"/>
    <w:rsid w:val="00601501"/>
    <w:rsid w:val="006145D8"/>
    <w:rsid w:val="00623FBB"/>
    <w:rsid w:val="00637200"/>
    <w:rsid w:val="0063739C"/>
    <w:rsid w:val="0065214D"/>
    <w:rsid w:val="007147D7"/>
    <w:rsid w:val="007454DD"/>
    <w:rsid w:val="00750DF0"/>
    <w:rsid w:val="00770F25"/>
    <w:rsid w:val="007A35A8"/>
    <w:rsid w:val="007B0A85"/>
    <w:rsid w:val="007C6A52"/>
    <w:rsid w:val="0082043E"/>
    <w:rsid w:val="00846B76"/>
    <w:rsid w:val="0086797B"/>
    <w:rsid w:val="008E203A"/>
    <w:rsid w:val="0091229C"/>
    <w:rsid w:val="00940E73"/>
    <w:rsid w:val="009432FE"/>
    <w:rsid w:val="0098597D"/>
    <w:rsid w:val="009B5933"/>
    <w:rsid w:val="009F619A"/>
    <w:rsid w:val="009F6DDE"/>
    <w:rsid w:val="00A370A8"/>
    <w:rsid w:val="00A8509C"/>
    <w:rsid w:val="00A90DE1"/>
    <w:rsid w:val="00AC7BD6"/>
    <w:rsid w:val="00B337A2"/>
    <w:rsid w:val="00B77B68"/>
    <w:rsid w:val="00B85C66"/>
    <w:rsid w:val="00BB30F5"/>
    <w:rsid w:val="00BB5F7A"/>
    <w:rsid w:val="00BD4753"/>
    <w:rsid w:val="00BD5CB1"/>
    <w:rsid w:val="00BE62EE"/>
    <w:rsid w:val="00C003BA"/>
    <w:rsid w:val="00C3466A"/>
    <w:rsid w:val="00C4602F"/>
    <w:rsid w:val="00C46878"/>
    <w:rsid w:val="00C6231D"/>
    <w:rsid w:val="00CB4A51"/>
    <w:rsid w:val="00CD4532"/>
    <w:rsid w:val="00CD47B0"/>
    <w:rsid w:val="00CE6104"/>
    <w:rsid w:val="00CE7918"/>
    <w:rsid w:val="00CF3DC4"/>
    <w:rsid w:val="00CF4B32"/>
    <w:rsid w:val="00D06A1E"/>
    <w:rsid w:val="00D16163"/>
    <w:rsid w:val="00DA3EA9"/>
    <w:rsid w:val="00DB3FAD"/>
    <w:rsid w:val="00DC71EC"/>
    <w:rsid w:val="00E17CB8"/>
    <w:rsid w:val="00E46DA8"/>
    <w:rsid w:val="00E61C09"/>
    <w:rsid w:val="00EB3B58"/>
    <w:rsid w:val="00EC7359"/>
    <w:rsid w:val="00EE3054"/>
    <w:rsid w:val="00F00606"/>
    <w:rsid w:val="00F01256"/>
    <w:rsid w:val="00F877AC"/>
    <w:rsid w:val="00F97A55"/>
    <w:rsid w:val="00FC2761"/>
    <w:rsid w:val="00FC7475"/>
    <w:rsid w:val="00FE78A0"/>
    <w:rsid w:val="00FF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84CF0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714109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714109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styleId="Hashtag">
    <w:name w:val="Hashtag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C2BC80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C2BC80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2998E3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714109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714109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8C8C8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  <w:style w:type="table" w:styleId="GridTable7Colourful">
    <w:name w:val="Grid Table 7 Colorful"/>
    <w:basedOn w:val="TableNormal"/>
    <w:uiPriority w:val="52"/>
    <w:rsid w:val="0060150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46D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46DA8"/>
    <w:rPr>
      <w:rFonts w:ascii="Courier New" w:hAnsi="Courier New" w:cs="Courier New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6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Anagnostopoulo\AppData\Roaming\Microsoft\Templates\Membership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F2101A59AF54715AF19202DC0B137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B0FDF7-3527-4FCE-A15A-DCF36D5A7BF1}"/>
      </w:docPartPr>
      <w:docPartBody>
        <w:p w:rsidR="001227F6" w:rsidRDefault="001227F6">
          <w:pPr>
            <w:pStyle w:val="AF2101A59AF54715AF19202DC0B1374C"/>
          </w:pPr>
          <w:r w:rsidRPr="0065214D">
            <w:rPr>
              <w:lang w:bidi="en-GB"/>
            </w:rPr>
            <w:t>First name</w:t>
          </w:r>
        </w:p>
      </w:docPartBody>
    </w:docPart>
    <w:docPart>
      <w:docPartPr>
        <w:name w:val="43B312D22B2849418C778AF977FD31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826EEA-6893-4899-850C-D16709FAFB1F}"/>
      </w:docPartPr>
      <w:docPartBody>
        <w:p w:rsidR="001227F6" w:rsidRDefault="001227F6">
          <w:pPr>
            <w:pStyle w:val="43B312D22B2849418C778AF977FD3169"/>
          </w:pPr>
          <w:r w:rsidRPr="0065214D">
            <w:rPr>
              <w:lang w:bidi="en-GB"/>
            </w:rPr>
            <w:t>Surname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7F6"/>
    <w:rsid w:val="001227F6"/>
    <w:rsid w:val="00331B02"/>
    <w:rsid w:val="00555E73"/>
    <w:rsid w:val="00BB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kern w:val="0"/>
      <w:sz w:val="28"/>
      <w:szCs w:val="28"/>
      <w:lang w:val="en-US"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kern w:val="0"/>
      <w:sz w:val="28"/>
      <w:szCs w:val="28"/>
      <w:lang w:val="en-US" w:eastAsia="en-US"/>
      <w14:ligatures w14:val="none"/>
    </w:rPr>
  </w:style>
  <w:style w:type="paragraph" w:customStyle="1" w:styleId="AF2101A59AF54715AF19202DC0B1374C">
    <w:name w:val="AF2101A59AF54715AF19202DC0B1374C"/>
  </w:style>
  <w:style w:type="paragraph" w:customStyle="1" w:styleId="43B312D22B2849418C778AF977FD3169">
    <w:name w:val="43B312D22B2849418C778AF977FD31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range">
      <a:dk1>
        <a:srgbClr val="000000"/>
      </a:dk1>
      <a:lt1>
        <a:sysClr val="window" lastClr="FFFFFF"/>
      </a:lt1>
      <a:dk2>
        <a:srgbClr val="637052"/>
      </a:dk2>
      <a:lt2>
        <a:srgbClr val="CCDDEA"/>
      </a:lt2>
      <a:accent1>
        <a:srgbClr val="E48312"/>
      </a:accent1>
      <a:accent2>
        <a:srgbClr val="BD582C"/>
      </a:accent2>
      <a:accent3>
        <a:srgbClr val="865640"/>
      </a:accent3>
      <a:accent4>
        <a:srgbClr val="9B8357"/>
      </a:accent4>
      <a:accent5>
        <a:srgbClr val="C2BC80"/>
      </a:accent5>
      <a:accent6>
        <a:srgbClr val="94A088"/>
      </a:accent6>
      <a:hlink>
        <a:srgbClr val="2998E3"/>
      </a:hlink>
      <a:folHlink>
        <a:srgbClr val="8C8C8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96bb47-84b3-4f10-a05c-1747d28ea3f7">
      <Terms xmlns="http://schemas.microsoft.com/office/infopath/2007/PartnerControls"/>
    </lcf76f155ced4ddcb4097134ff3c332f>
    <TaxCatchAll xmlns="97eafae8-753e-464b-8729-31aedbed350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0269926A979046AC328896E81B20C0" ma:contentTypeVersion="13" ma:contentTypeDescription="Create a new document." ma:contentTypeScope="" ma:versionID="a8baf73fceab0d3383c482c64acdf5d9">
  <xsd:schema xmlns:xsd="http://www.w3.org/2001/XMLSchema" xmlns:xs="http://www.w3.org/2001/XMLSchema" xmlns:p="http://schemas.microsoft.com/office/2006/metadata/properties" xmlns:ns2="5d96bb47-84b3-4f10-a05c-1747d28ea3f7" xmlns:ns3="97eafae8-753e-464b-8729-31aedbed3507" targetNamespace="http://schemas.microsoft.com/office/2006/metadata/properties" ma:root="true" ma:fieldsID="7fe91a38bc6e373cfe9515111d83e572" ns2:_="" ns3:_="">
    <xsd:import namespace="5d96bb47-84b3-4f10-a05c-1747d28ea3f7"/>
    <xsd:import namespace="97eafae8-753e-464b-8729-31aedbed3507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96bb47-84b3-4f10-a05c-1747d28ea3f7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2d47d3-bcd8-4a78-bc1a-a7d2cf9999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afae8-753e-464b-8729-31aedbed350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81a2dab-74e6-4303-a1c1-2abf6c6b5e0d}" ma:internalName="TaxCatchAll" ma:showField="CatchAllData" ma:web="97eafae8-753e-464b-8729-31aedbed35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FF14B0-BAB0-405F-9C99-B4DF27276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659BE6-7475-4546-8592-FFB69CC9D71F}">
  <ds:schemaRefs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5d96bb47-84b3-4f10-a05c-1747d28ea3f7"/>
    <ds:schemaRef ds:uri="http://schemas.microsoft.com/office/infopath/2007/PartnerControls"/>
    <ds:schemaRef ds:uri="97eafae8-753e-464b-8729-31aedbed3507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578FA83A-E3D2-4405-B00E-94E2E9FCD7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96bb47-84b3-4f10-a05c-1747d28ea3f7"/>
    <ds:schemaRef ds:uri="97eafae8-753e-464b-8729-31aedbed35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64bac21-3a60-4e4e-8bf3-54d5e3774b66}" enabled="0" method="" siteId="{864bac21-3a60-4e4e-8bf3-54d5e3774b6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Membership form</Template>
  <TotalTime>0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2026-07-24T14:18:00Z</dcterms:created>
  <dcterms:modified xsi:type="dcterms:W3CDTF">2026-07-24T14:20:00Z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0x010100860269926A979046AC328896E81B20C0</vt:lpwstr>
  </property>
  <property fmtid="{D5CDD505-2E9C-101B-9397-08002B2CF9AE}" pid="3" name="MediaServiceImageTags">
    <vt:lpwstr/>
  </property>
</Properties>
</file>